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88C" w:rsidRDefault="004A388C" w:rsidP="004A388C">
      <w:pPr>
        <w:ind w:left="6235" w:firstLine="1247"/>
      </w:pPr>
      <w:r>
        <w:t>Aprašo</w:t>
      </w:r>
    </w:p>
    <w:p w:rsidR="004A388C" w:rsidRDefault="004A388C" w:rsidP="004A388C">
      <w:r>
        <w:tab/>
      </w:r>
      <w:r>
        <w:tab/>
      </w:r>
      <w:r>
        <w:tab/>
      </w:r>
      <w:r>
        <w:tab/>
      </w:r>
      <w:r>
        <w:tab/>
      </w:r>
      <w:r>
        <w:tab/>
        <w:t xml:space="preserve">2 priedas </w:t>
      </w:r>
    </w:p>
    <w:p w:rsidR="004A388C" w:rsidRDefault="004A388C" w:rsidP="004A388C"/>
    <w:p w:rsidR="004A388C" w:rsidRDefault="004A388C" w:rsidP="004A388C"/>
    <w:p w:rsidR="004A388C" w:rsidRDefault="004A388C" w:rsidP="004A388C">
      <w:pPr>
        <w:jc w:val="center"/>
      </w:pPr>
      <w:r>
        <w:t>_________________________________________________________________________</w:t>
      </w:r>
    </w:p>
    <w:p w:rsidR="004A388C" w:rsidRPr="00957795" w:rsidRDefault="004A388C" w:rsidP="004A388C">
      <w:pPr>
        <w:jc w:val="center"/>
        <w:rPr>
          <w:i/>
          <w:sz w:val="20"/>
        </w:rPr>
      </w:pPr>
      <w:r w:rsidRPr="00957795">
        <w:rPr>
          <w:i/>
          <w:sz w:val="20"/>
        </w:rPr>
        <w:t>(</w:t>
      </w:r>
      <w:r>
        <w:rPr>
          <w:i/>
          <w:sz w:val="20"/>
        </w:rPr>
        <w:t xml:space="preserve">mokinio </w:t>
      </w:r>
      <w:r w:rsidRPr="00957795">
        <w:rPr>
          <w:i/>
          <w:sz w:val="20"/>
        </w:rPr>
        <w:t>vardas, pavardė, tel. Nr.)</w:t>
      </w:r>
    </w:p>
    <w:p w:rsidR="004A388C" w:rsidRDefault="004A388C" w:rsidP="004A388C"/>
    <w:p w:rsidR="004A388C" w:rsidRDefault="004A388C" w:rsidP="004A388C"/>
    <w:p w:rsidR="004A388C" w:rsidRDefault="004A388C" w:rsidP="004A388C"/>
    <w:p w:rsidR="004A388C" w:rsidRDefault="004A388C" w:rsidP="004A388C">
      <w:r>
        <w:t>„Saulėtekio“ gimnazijos direktoriui</w:t>
      </w:r>
    </w:p>
    <w:p w:rsidR="004A388C" w:rsidRDefault="004A388C" w:rsidP="004A388C"/>
    <w:p w:rsidR="004A388C" w:rsidRDefault="004A388C" w:rsidP="004A388C"/>
    <w:p w:rsidR="004A388C" w:rsidRDefault="004A388C" w:rsidP="004A388C"/>
    <w:p w:rsidR="004A388C" w:rsidRPr="00957795" w:rsidRDefault="004A388C" w:rsidP="004A388C">
      <w:pPr>
        <w:jc w:val="center"/>
        <w:rPr>
          <w:b/>
        </w:rPr>
      </w:pPr>
      <w:r w:rsidRPr="00957795">
        <w:rPr>
          <w:b/>
        </w:rPr>
        <w:t>PRAŠYMAS</w:t>
      </w:r>
    </w:p>
    <w:p w:rsidR="004A388C" w:rsidRDefault="004A388C" w:rsidP="004A388C">
      <w:pPr>
        <w:jc w:val="center"/>
        <w:rPr>
          <w:b/>
        </w:rPr>
      </w:pPr>
      <w:r w:rsidRPr="00957795">
        <w:rPr>
          <w:b/>
        </w:rPr>
        <w:t xml:space="preserve">DĖL </w:t>
      </w:r>
      <w:r>
        <w:rPr>
          <w:b/>
        </w:rPr>
        <w:t xml:space="preserve">MOKINIO </w:t>
      </w:r>
      <w:r w:rsidRPr="00957795">
        <w:rPr>
          <w:b/>
        </w:rPr>
        <w:t>VAŽIAVIMO IŠLAIDŲ KOMPENSAVIMO LĖŠŲ PERVEDIMO</w:t>
      </w:r>
    </w:p>
    <w:p w:rsidR="004A388C" w:rsidRDefault="004A388C" w:rsidP="004A388C">
      <w:pPr>
        <w:jc w:val="center"/>
        <w:rPr>
          <w:b/>
        </w:rPr>
      </w:pPr>
      <w:r w:rsidRPr="00957795">
        <w:rPr>
          <w:b/>
        </w:rPr>
        <w:t xml:space="preserve"> Į ASMENINĘ SĄSKAITĄ</w:t>
      </w:r>
    </w:p>
    <w:p w:rsidR="004A388C" w:rsidRDefault="004A388C" w:rsidP="004A388C">
      <w:pPr>
        <w:jc w:val="center"/>
        <w:rPr>
          <w:b/>
        </w:rPr>
      </w:pPr>
    </w:p>
    <w:p w:rsidR="004A388C" w:rsidRPr="00957795" w:rsidRDefault="004A388C" w:rsidP="004A388C">
      <w:pPr>
        <w:ind w:left="360"/>
        <w:jc w:val="center"/>
      </w:pPr>
      <w:r>
        <w:t>20   -       -</w:t>
      </w:r>
    </w:p>
    <w:p w:rsidR="004A388C" w:rsidRDefault="004A388C" w:rsidP="004A388C">
      <w:pPr>
        <w:ind w:left="360"/>
        <w:jc w:val="center"/>
      </w:pPr>
      <w:r w:rsidRPr="00957795">
        <w:t>Šiauliai</w:t>
      </w:r>
    </w:p>
    <w:p w:rsidR="004A388C" w:rsidRDefault="004A388C" w:rsidP="004A388C">
      <w:pPr>
        <w:ind w:left="360"/>
        <w:jc w:val="center"/>
      </w:pPr>
    </w:p>
    <w:p w:rsidR="004A388C" w:rsidRDefault="004A388C" w:rsidP="004A388C">
      <w:pPr>
        <w:ind w:left="360"/>
        <w:jc w:val="center"/>
      </w:pPr>
    </w:p>
    <w:p w:rsidR="004A388C" w:rsidRPr="00957795" w:rsidRDefault="004A388C" w:rsidP="004A388C">
      <w:pPr>
        <w:ind w:left="360"/>
        <w:rPr>
          <w:i/>
          <w:sz w:val="20"/>
        </w:rPr>
      </w:pPr>
      <w:r>
        <w:tab/>
        <w:t xml:space="preserve">Prašau mano </w:t>
      </w:r>
      <w:r w:rsidRPr="00957795">
        <w:rPr>
          <w:i/>
          <w:sz w:val="20"/>
        </w:rPr>
        <w:t>_____________________</w:t>
      </w:r>
      <w:r>
        <w:rPr>
          <w:i/>
          <w:sz w:val="20"/>
        </w:rPr>
        <w:t>__________</w:t>
      </w:r>
      <w:r w:rsidRPr="00957795">
        <w:rPr>
          <w:i/>
          <w:sz w:val="20"/>
        </w:rPr>
        <w:t>___________________</w:t>
      </w:r>
      <w:r>
        <w:rPr>
          <w:i/>
          <w:sz w:val="20"/>
        </w:rPr>
        <w:t>__________</w:t>
      </w:r>
      <w:r w:rsidRPr="00957795">
        <w:rPr>
          <w:i/>
          <w:sz w:val="20"/>
        </w:rPr>
        <w:t>,</w:t>
      </w:r>
    </w:p>
    <w:p w:rsidR="004A388C" w:rsidRPr="00957795" w:rsidRDefault="004A388C" w:rsidP="004A388C">
      <w:pPr>
        <w:ind w:left="360"/>
        <w:rPr>
          <w:i/>
          <w:sz w:val="20"/>
        </w:rPr>
      </w:pPr>
      <w:r w:rsidRPr="00957795">
        <w:rPr>
          <w:i/>
          <w:sz w:val="20"/>
        </w:rPr>
        <w:tab/>
      </w:r>
      <w:r w:rsidRPr="00957795">
        <w:rPr>
          <w:i/>
          <w:sz w:val="20"/>
        </w:rPr>
        <w:tab/>
      </w:r>
      <w:r w:rsidRPr="00957795">
        <w:rPr>
          <w:i/>
          <w:sz w:val="20"/>
        </w:rPr>
        <w:tab/>
      </w:r>
      <w:r w:rsidRPr="00957795">
        <w:rPr>
          <w:i/>
          <w:sz w:val="20"/>
        </w:rPr>
        <w:tab/>
        <w:t>(mokinio vardas, pavardė)</w:t>
      </w:r>
    </w:p>
    <w:p w:rsidR="004A388C" w:rsidRDefault="004A388C" w:rsidP="004A388C">
      <w:r>
        <w:t>_____ klasės, važiavimo išlaidų kompensavimo lėšas pervesti į sąskaitą:</w:t>
      </w:r>
    </w:p>
    <w:p w:rsidR="004A388C" w:rsidRDefault="004A388C" w:rsidP="004A388C">
      <w:pPr>
        <w:ind w:left="360" w:firstLine="936"/>
      </w:pPr>
    </w:p>
    <w:p w:rsidR="004A388C" w:rsidRDefault="004A388C" w:rsidP="004A388C">
      <w:pPr>
        <w:ind w:left="360" w:firstLine="936"/>
      </w:pPr>
    </w:p>
    <w:p w:rsidR="004A388C" w:rsidRDefault="004A388C" w:rsidP="004A388C">
      <w:pPr>
        <w:ind w:left="360" w:firstLine="936"/>
      </w:pPr>
      <w:r>
        <w:t>Sąskaitos savininko vardas, pavardė _____________________________________</w:t>
      </w:r>
    </w:p>
    <w:p w:rsidR="004A388C" w:rsidRDefault="004A388C" w:rsidP="004A388C">
      <w:pPr>
        <w:ind w:left="360"/>
      </w:pPr>
    </w:p>
    <w:p w:rsidR="004A388C" w:rsidRDefault="004A388C" w:rsidP="004A388C">
      <w:pPr>
        <w:ind w:left="1656" w:hanging="336"/>
      </w:pPr>
      <w:r>
        <w:t>Sąskaitos Nr. LT____________________________________________________</w:t>
      </w:r>
    </w:p>
    <w:p w:rsidR="004A388C" w:rsidRPr="00C14BDC" w:rsidRDefault="004A388C" w:rsidP="004A388C">
      <w:pPr>
        <w:ind w:left="1656" w:hanging="336"/>
        <w:rPr>
          <w:u w:val="single"/>
        </w:rPr>
      </w:pPr>
    </w:p>
    <w:p w:rsidR="004A388C" w:rsidRDefault="004A388C" w:rsidP="004A388C">
      <w:pPr>
        <w:ind w:left="360"/>
      </w:pPr>
      <w:r>
        <w:tab/>
        <w:t>Sąskaitos savininko asmens kodas ______________________________________</w:t>
      </w:r>
    </w:p>
    <w:p w:rsidR="004A388C" w:rsidRDefault="004A388C" w:rsidP="004A388C">
      <w:pPr>
        <w:ind w:left="1290"/>
      </w:pPr>
    </w:p>
    <w:p w:rsidR="004A388C" w:rsidRDefault="004A388C" w:rsidP="004A388C">
      <w:pPr>
        <w:ind w:left="1290"/>
      </w:pPr>
      <w:r>
        <w:t>Mokinio gyvenamoji vieta ____________________________________________</w:t>
      </w:r>
    </w:p>
    <w:p w:rsidR="004A388C" w:rsidRDefault="004A388C" w:rsidP="004A388C"/>
    <w:p w:rsidR="004A388C" w:rsidRDefault="004A388C" w:rsidP="004A388C">
      <w:r>
        <w:t>____________________________________________________________________________.</w:t>
      </w:r>
    </w:p>
    <w:p w:rsidR="004A388C" w:rsidRDefault="004A388C" w:rsidP="004A388C"/>
    <w:p w:rsidR="004A388C" w:rsidRDefault="004A388C" w:rsidP="004A388C">
      <w:pPr>
        <w:ind w:left="1290"/>
      </w:pPr>
      <w:r>
        <w:t xml:space="preserve">Mokinys važiuoja iš _________________________    į ______________________. </w:t>
      </w:r>
    </w:p>
    <w:p w:rsidR="004A388C" w:rsidRDefault="004A388C" w:rsidP="004A388C">
      <w:pPr>
        <w:ind w:left="1290"/>
      </w:pPr>
    </w:p>
    <w:p w:rsidR="004A388C" w:rsidRDefault="004A388C" w:rsidP="004A388C">
      <w:pPr>
        <w:ind w:left="1290"/>
      </w:pPr>
    </w:p>
    <w:p w:rsidR="004A388C" w:rsidRDefault="004A388C" w:rsidP="004A388C">
      <w:pPr>
        <w:ind w:left="1290"/>
      </w:pPr>
      <w:r>
        <w:t>Kelionės atstumas kilometrais _______________________.</w:t>
      </w:r>
    </w:p>
    <w:p w:rsidR="004A388C" w:rsidRDefault="004A388C" w:rsidP="004A388C">
      <w:pPr>
        <w:ind w:left="360"/>
      </w:pPr>
      <w:r>
        <w:tab/>
      </w:r>
      <w:r>
        <w:tab/>
      </w:r>
      <w:r>
        <w:tab/>
      </w:r>
    </w:p>
    <w:p w:rsidR="004A388C" w:rsidRDefault="004A388C" w:rsidP="004A388C">
      <w:pPr>
        <w:ind w:left="360"/>
      </w:pPr>
    </w:p>
    <w:p w:rsidR="004A388C" w:rsidRDefault="004A388C" w:rsidP="004A388C">
      <w:pPr>
        <w:ind w:left="360"/>
      </w:pPr>
    </w:p>
    <w:p w:rsidR="004A388C" w:rsidRDefault="004A388C" w:rsidP="004A388C">
      <w:pPr>
        <w:ind w:left="360"/>
      </w:pPr>
    </w:p>
    <w:p w:rsidR="004A388C" w:rsidRDefault="004A388C" w:rsidP="004A388C">
      <w:pPr>
        <w:ind w:left="360"/>
      </w:pPr>
      <w:r>
        <w:tab/>
      </w:r>
      <w:r>
        <w:tab/>
      </w:r>
      <w:r>
        <w:tab/>
      </w:r>
      <w:r>
        <w:tab/>
        <w:t>_________________________________</w:t>
      </w:r>
    </w:p>
    <w:p w:rsidR="004A388C" w:rsidRDefault="004A388C" w:rsidP="004A388C">
      <w:pPr>
        <w:ind w:left="360"/>
        <w:rPr>
          <w:i/>
          <w:sz w:val="20"/>
        </w:rPr>
      </w:pPr>
      <w:r>
        <w:tab/>
      </w:r>
      <w:r>
        <w:tab/>
      </w:r>
      <w:r>
        <w:tab/>
      </w:r>
      <w:r w:rsidRPr="00957795">
        <w:rPr>
          <w:i/>
          <w:sz w:val="20"/>
        </w:rPr>
        <w:tab/>
        <w:t>(</w:t>
      </w:r>
      <w:r>
        <w:rPr>
          <w:i/>
          <w:sz w:val="20"/>
        </w:rPr>
        <w:t xml:space="preserve">mokinio </w:t>
      </w:r>
      <w:r w:rsidRPr="00957795">
        <w:rPr>
          <w:i/>
          <w:sz w:val="20"/>
        </w:rPr>
        <w:t>parašas, vardas, pavardė)</w:t>
      </w:r>
    </w:p>
    <w:p w:rsidR="004A388C" w:rsidRDefault="004A388C" w:rsidP="004A388C">
      <w:pPr>
        <w:ind w:left="360"/>
        <w:rPr>
          <w:i/>
          <w:sz w:val="20"/>
        </w:rPr>
      </w:pPr>
    </w:p>
    <w:p w:rsidR="00BD63F3" w:rsidRDefault="00BD63F3" w:rsidP="007C7050">
      <w:pPr>
        <w:ind w:left="6235" w:firstLine="1247"/>
      </w:pPr>
      <w:bookmarkStart w:id="0" w:name="_GoBack"/>
      <w:bookmarkEnd w:id="0"/>
    </w:p>
    <w:sectPr w:rsidR="00BD63F3">
      <w:headerReference w:type="default" r:id="rId8"/>
      <w:headerReference w:type="first" r:id="rId9"/>
      <w:pgSz w:w="11907" w:h="16840" w:code="9"/>
      <w:pgMar w:top="1134" w:right="567" w:bottom="1134" w:left="1701" w:header="1134" w:footer="0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0B2E" w:rsidRDefault="00500B2E">
      <w:r>
        <w:separator/>
      </w:r>
    </w:p>
  </w:endnote>
  <w:endnote w:type="continuationSeparator" w:id="0">
    <w:p w:rsidR="00500B2E" w:rsidRDefault="00500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0B2E" w:rsidRDefault="00500B2E">
      <w:r>
        <w:separator/>
      </w:r>
    </w:p>
  </w:footnote>
  <w:footnote w:type="continuationSeparator" w:id="0">
    <w:p w:rsidR="00500B2E" w:rsidRDefault="00500B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73E" w:rsidRDefault="0044373E">
    <w:pPr>
      <w:pStyle w:val="Antrats"/>
      <w:tabs>
        <w:tab w:val="clear" w:pos="4153"/>
        <w:tab w:val="center" w:pos="2268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73E" w:rsidRDefault="0044373E">
    <w:pPr>
      <w:pStyle w:val="Antrats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A6985"/>
    <w:multiLevelType w:val="multilevel"/>
    <w:tmpl w:val="4B5683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FF33151"/>
    <w:multiLevelType w:val="hybridMultilevel"/>
    <w:tmpl w:val="7CEE224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726654"/>
    <w:multiLevelType w:val="hybridMultilevel"/>
    <w:tmpl w:val="7DEE96DA"/>
    <w:lvl w:ilvl="0" w:tplc="0B9241BE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7" w:hanging="360"/>
      </w:pPr>
    </w:lvl>
    <w:lvl w:ilvl="2" w:tplc="0427001B" w:tentative="1">
      <w:start w:val="1"/>
      <w:numFmt w:val="lowerRoman"/>
      <w:lvlText w:val="%3."/>
      <w:lvlJc w:val="right"/>
      <w:pPr>
        <w:ind w:left="3047" w:hanging="180"/>
      </w:pPr>
    </w:lvl>
    <w:lvl w:ilvl="3" w:tplc="0427000F" w:tentative="1">
      <w:start w:val="1"/>
      <w:numFmt w:val="decimal"/>
      <w:lvlText w:val="%4."/>
      <w:lvlJc w:val="left"/>
      <w:pPr>
        <w:ind w:left="3767" w:hanging="360"/>
      </w:pPr>
    </w:lvl>
    <w:lvl w:ilvl="4" w:tplc="04270019" w:tentative="1">
      <w:start w:val="1"/>
      <w:numFmt w:val="lowerLetter"/>
      <w:lvlText w:val="%5."/>
      <w:lvlJc w:val="left"/>
      <w:pPr>
        <w:ind w:left="4487" w:hanging="360"/>
      </w:pPr>
    </w:lvl>
    <w:lvl w:ilvl="5" w:tplc="0427001B" w:tentative="1">
      <w:start w:val="1"/>
      <w:numFmt w:val="lowerRoman"/>
      <w:lvlText w:val="%6."/>
      <w:lvlJc w:val="right"/>
      <w:pPr>
        <w:ind w:left="5207" w:hanging="180"/>
      </w:pPr>
    </w:lvl>
    <w:lvl w:ilvl="6" w:tplc="0427000F" w:tentative="1">
      <w:start w:val="1"/>
      <w:numFmt w:val="decimal"/>
      <w:lvlText w:val="%7."/>
      <w:lvlJc w:val="left"/>
      <w:pPr>
        <w:ind w:left="5927" w:hanging="360"/>
      </w:pPr>
    </w:lvl>
    <w:lvl w:ilvl="7" w:tplc="04270019" w:tentative="1">
      <w:start w:val="1"/>
      <w:numFmt w:val="lowerLetter"/>
      <w:lvlText w:val="%8."/>
      <w:lvlJc w:val="left"/>
      <w:pPr>
        <w:ind w:left="6647" w:hanging="360"/>
      </w:pPr>
    </w:lvl>
    <w:lvl w:ilvl="8" w:tplc="0427001B" w:tentative="1">
      <w:start w:val="1"/>
      <w:numFmt w:val="lowerRoman"/>
      <w:lvlText w:val="%9."/>
      <w:lvlJc w:val="right"/>
      <w:pPr>
        <w:ind w:left="736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47"/>
  <w:hyphenationZone w:val="396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97F"/>
    <w:rsid w:val="00024F83"/>
    <w:rsid w:val="00037C1C"/>
    <w:rsid w:val="00044236"/>
    <w:rsid w:val="0004697F"/>
    <w:rsid w:val="00072709"/>
    <w:rsid w:val="00085D3F"/>
    <w:rsid w:val="000B0867"/>
    <w:rsid w:val="000D18AB"/>
    <w:rsid w:val="000E0083"/>
    <w:rsid w:val="001038CB"/>
    <w:rsid w:val="00116D39"/>
    <w:rsid w:val="0014191C"/>
    <w:rsid w:val="00182E51"/>
    <w:rsid w:val="00185263"/>
    <w:rsid w:val="001866ED"/>
    <w:rsid w:val="0019080B"/>
    <w:rsid w:val="00197B5F"/>
    <w:rsid w:val="001B3CFF"/>
    <w:rsid w:val="001C2385"/>
    <w:rsid w:val="001D1830"/>
    <w:rsid w:val="001E40DC"/>
    <w:rsid w:val="001E6105"/>
    <w:rsid w:val="001E76BC"/>
    <w:rsid w:val="001F42D4"/>
    <w:rsid w:val="0020247C"/>
    <w:rsid w:val="002155DA"/>
    <w:rsid w:val="002164BB"/>
    <w:rsid w:val="002241AF"/>
    <w:rsid w:val="00231DD3"/>
    <w:rsid w:val="00234462"/>
    <w:rsid w:val="002735B1"/>
    <w:rsid w:val="0029292C"/>
    <w:rsid w:val="002A5A68"/>
    <w:rsid w:val="002B1014"/>
    <w:rsid w:val="002B366D"/>
    <w:rsid w:val="002E1C8E"/>
    <w:rsid w:val="002F577A"/>
    <w:rsid w:val="002F6458"/>
    <w:rsid w:val="00303387"/>
    <w:rsid w:val="00305BC3"/>
    <w:rsid w:val="00340049"/>
    <w:rsid w:val="003419DC"/>
    <w:rsid w:val="00383AB2"/>
    <w:rsid w:val="003863A4"/>
    <w:rsid w:val="00386732"/>
    <w:rsid w:val="00386C4A"/>
    <w:rsid w:val="003E3B3C"/>
    <w:rsid w:val="003F35A3"/>
    <w:rsid w:val="00412403"/>
    <w:rsid w:val="00413E56"/>
    <w:rsid w:val="0044373E"/>
    <w:rsid w:val="00453364"/>
    <w:rsid w:val="004631B0"/>
    <w:rsid w:val="0047391B"/>
    <w:rsid w:val="004837D2"/>
    <w:rsid w:val="004A388C"/>
    <w:rsid w:val="004D193F"/>
    <w:rsid w:val="004D5699"/>
    <w:rsid w:val="00500B2E"/>
    <w:rsid w:val="005429D9"/>
    <w:rsid w:val="00547136"/>
    <w:rsid w:val="00561130"/>
    <w:rsid w:val="00580BE1"/>
    <w:rsid w:val="00584129"/>
    <w:rsid w:val="00597636"/>
    <w:rsid w:val="005A3789"/>
    <w:rsid w:val="005A64E4"/>
    <w:rsid w:val="005C0647"/>
    <w:rsid w:val="005D4F77"/>
    <w:rsid w:val="005E594C"/>
    <w:rsid w:val="005E73FF"/>
    <w:rsid w:val="00607DC0"/>
    <w:rsid w:val="00607E05"/>
    <w:rsid w:val="0061357B"/>
    <w:rsid w:val="00623CCB"/>
    <w:rsid w:val="00633AA5"/>
    <w:rsid w:val="00637B24"/>
    <w:rsid w:val="0066658A"/>
    <w:rsid w:val="00670D3A"/>
    <w:rsid w:val="0068189B"/>
    <w:rsid w:val="0069422D"/>
    <w:rsid w:val="006A4C82"/>
    <w:rsid w:val="00705284"/>
    <w:rsid w:val="007057EC"/>
    <w:rsid w:val="007139ED"/>
    <w:rsid w:val="007205D2"/>
    <w:rsid w:val="0072479F"/>
    <w:rsid w:val="0074783F"/>
    <w:rsid w:val="00751A35"/>
    <w:rsid w:val="00765753"/>
    <w:rsid w:val="00767EDC"/>
    <w:rsid w:val="00772AAE"/>
    <w:rsid w:val="00796B58"/>
    <w:rsid w:val="007A00B6"/>
    <w:rsid w:val="007A18DC"/>
    <w:rsid w:val="007A7CD3"/>
    <w:rsid w:val="007B3334"/>
    <w:rsid w:val="007C16E1"/>
    <w:rsid w:val="007C7050"/>
    <w:rsid w:val="008262C1"/>
    <w:rsid w:val="00857AC4"/>
    <w:rsid w:val="00862D98"/>
    <w:rsid w:val="00882307"/>
    <w:rsid w:val="00884E04"/>
    <w:rsid w:val="008A65D5"/>
    <w:rsid w:val="008B61EC"/>
    <w:rsid w:val="008C02E9"/>
    <w:rsid w:val="008C1C20"/>
    <w:rsid w:val="008C2A23"/>
    <w:rsid w:val="009149DC"/>
    <w:rsid w:val="0092633F"/>
    <w:rsid w:val="00927FA0"/>
    <w:rsid w:val="00967B58"/>
    <w:rsid w:val="00977468"/>
    <w:rsid w:val="00990468"/>
    <w:rsid w:val="009B0D05"/>
    <w:rsid w:val="009C5F4C"/>
    <w:rsid w:val="00A04047"/>
    <w:rsid w:val="00A06DB2"/>
    <w:rsid w:val="00A52911"/>
    <w:rsid w:val="00A56F8C"/>
    <w:rsid w:val="00A83EAA"/>
    <w:rsid w:val="00A97CA1"/>
    <w:rsid w:val="00AD505E"/>
    <w:rsid w:val="00AD5975"/>
    <w:rsid w:val="00AE3BE4"/>
    <w:rsid w:val="00AF2B77"/>
    <w:rsid w:val="00B05052"/>
    <w:rsid w:val="00B12A62"/>
    <w:rsid w:val="00B21615"/>
    <w:rsid w:val="00B2397E"/>
    <w:rsid w:val="00B242BE"/>
    <w:rsid w:val="00B357A3"/>
    <w:rsid w:val="00B563AA"/>
    <w:rsid w:val="00B72E2E"/>
    <w:rsid w:val="00BA1D24"/>
    <w:rsid w:val="00BB0692"/>
    <w:rsid w:val="00BC4EDF"/>
    <w:rsid w:val="00BD2195"/>
    <w:rsid w:val="00BD2F2C"/>
    <w:rsid w:val="00BD63F3"/>
    <w:rsid w:val="00BE179C"/>
    <w:rsid w:val="00BE1BBE"/>
    <w:rsid w:val="00BE5055"/>
    <w:rsid w:val="00BE572A"/>
    <w:rsid w:val="00BF1A89"/>
    <w:rsid w:val="00BF2D35"/>
    <w:rsid w:val="00C11970"/>
    <w:rsid w:val="00C66925"/>
    <w:rsid w:val="00C9409B"/>
    <w:rsid w:val="00CA2C53"/>
    <w:rsid w:val="00CF4FA6"/>
    <w:rsid w:val="00D12A65"/>
    <w:rsid w:val="00D31C02"/>
    <w:rsid w:val="00D645E7"/>
    <w:rsid w:val="00DC7A69"/>
    <w:rsid w:val="00DD1E24"/>
    <w:rsid w:val="00DF1F7D"/>
    <w:rsid w:val="00E26431"/>
    <w:rsid w:val="00E43C84"/>
    <w:rsid w:val="00E5518F"/>
    <w:rsid w:val="00E5767B"/>
    <w:rsid w:val="00E64382"/>
    <w:rsid w:val="00EA198E"/>
    <w:rsid w:val="00EB40CA"/>
    <w:rsid w:val="00EC7A8E"/>
    <w:rsid w:val="00ED45AC"/>
    <w:rsid w:val="00F218E6"/>
    <w:rsid w:val="00F3049F"/>
    <w:rsid w:val="00F51225"/>
    <w:rsid w:val="00F5659D"/>
    <w:rsid w:val="00F57FF3"/>
    <w:rsid w:val="00F64B23"/>
    <w:rsid w:val="00FA748C"/>
    <w:rsid w:val="00FF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D3E8751-4E9D-4F36-B451-8DF77A8C0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both"/>
      <w:outlineLvl w:val="0"/>
    </w:pPr>
    <w:rPr>
      <w:spacing w:val="56"/>
      <w:sz w:val="28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Debesliotekstas">
    <w:name w:val="Balloon Text"/>
    <w:basedOn w:val="prastasis"/>
    <w:semiHidden/>
    <w:rsid w:val="00C9409B"/>
    <w:rPr>
      <w:rFonts w:ascii="Tahoma" w:hAnsi="Tahoma" w:cs="Tahoma"/>
      <w:sz w:val="16"/>
      <w:szCs w:val="16"/>
    </w:rPr>
  </w:style>
  <w:style w:type="character" w:styleId="Hipersaitas">
    <w:name w:val="Hyperlink"/>
    <w:rsid w:val="002B1014"/>
    <w:rPr>
      <w:color w:val="0000FF"/>
      <w:u w:val="single"/>
    </w:rPr>
  </w:style>
  <w:style w:type="paragraph" w:styleId="Pagrindiniotekstotrauka">
    <w:name w:val="Body Text Indent"/>
    <w:basedOn w:val="prastasis"/>
    <w:link w:val="PagrindiniotekstotraukaDiagrama"/>
    <w:rsid w:val="00E26431"/>
    <w:pPr>
      <w:spacing w:line="360" w:lineRule="auto"/>
      <w:ind w:firstLine="1298"/>
      <w:jc w:val="both"/>
    </w:pPr>
    <w:rPr>
      <w:lang w:bidi="he-IL"/>
    </w:rPr>
  </w:style>
  <w:style w:type="character" w:customStyle="1" w:styleId="PagrindiniotekstotraukaDiagrama">
    <w:name w:val="Pagrindinio teksto įtrauka Diagrama"/>
    <w:link w:val="Pagrindiniotekstotrauka"/>
    <w:rsid w:val="00E26431"/>
    <w:rPr>
      <w:sz w:val="24"/>
      <w:lang w:eastAsia="en-US" w:bidi="he-IL"/>
    </w:rPr>
  </w:style>
  <w:style w:type="paragraph" w:styleId="Sraopastraipa">
    <w:name w:val="List Paragraph"/>
    <w:basedOn w:val="prastasis"/>
    <w:uiPriority w:val="34"/>
    <w:qFormat/>
    <w:rsid w:val="00E26431"/>
    <w:pPr>
      <w:ind w:left="720"/>
      <w:contextualSpacing/>
    </w:pPr>
    <w:rPr>
      <w:lang w:bidi="he-IL"/>
    </w:rPr>
  </w:style>
  <w:style w:type="table" w:styleId="Lentelstinklelis">
    <w:name w:val="Table Grid"/>
    <w:basedOn w:val="prastojilentel"/>
    <w:rsid w:val="00E26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6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aiva\Application%20Data\Microsoft\&#352;ablonai\&#302;SAKYMAS%20D-&#278;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91874-1DF1-4FCB-BDB9-FEB8AE99B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ĮSAKYMAS D-Ė.dot</Template>
  <TotalTime>1</TotalTime>
  <Pages>1</Pages>
  <Words>675</Words>
  <Characters>385</Characters>
  <Application>Microsoft Office Word</Application>
  <DocSecurity>0</DocSecurity>
  <Lines>3</Lines>
  <Paragraphs>2</Paragraphs>
  <ScaleCrop>false</ScaleCrop>
  <HeadingPairs>
    <vt:vector size="6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5" baseType="lpstr">
      <vt:lpstr>ŠIAULIŲ “SAULĖTEKIO” VIDURINĖS MOKYKLOS DIREKTORIUS</vt:lpstr>
      <vt:lpstr>ŠIAULIŲ “SAULĖTEKIO” VIDURINĖS MOKYKLOS DIREKTORIUS</vt:lpstr>
      <vt:lpstr/>
      <vt:lpstr/>
      <vt:lpstr/>
    </vt:vector>
  </TitlesOfParts>
  <Company>Microsoft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ŠIAULIŲ “SAULĖTEKIO” VIDURINĖS MOKYKLOS DIREKTORIUS</dc:title>
  <dc:subject/>
  <dc:creator>Svietimo ir Mokslo</dc:creator>
  <cp:keywords/>
  <cp:lastModifiedBy>Gražvydas Felinskas</cp:lastModifiedBy>
  <cp:revision>3</cp:revision>
  <cp:lastPrinted>2023-01-20T10:03:00Z</cp:lastPrinted>
  <dcterms:created xsi:type="dcterms:W3CDTF">2023-01-20T10:07:00Z</dcterms:created>
  <dcterms:modified xsi:type="dcterms:W3CDTF">2023-01-20T10:09:00Z</dcterms:modified>
</cp:coreProperties>
</file>