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050" w:rsidRDefault="007C7050" w:rsidP="007C7050">
      <w:pPr>
        <w:ind w:left="6235" w:firstLine="1247"/>
      </w:pPr>
      <w:r>
        <w:t>Aprašo</w:t>
      </w:r>
    </w:p>
    <w:p w:rsidR="007C7050" w:rsidRDefault="007C7050" w:rsidP="007C7050">
      <w:r>
        <w:tab/>
      </w:r>
      <w:r>
        <w:tab/>
      </w:r>
      <w:r>
        <w:tab/>
      </w:r>
      <w:r>
        <w:tab/>
      </w:r>
      <w:r>
        <w:tab/>
      </w:r>
      <w:r>
        <w:tab/>
        <w:t xml:space="preserve">3 priedas </w:t>
      </w:r>
    </w:p>
    <w:p w:rsidR="007C7050" w:rsidRDefault="007C7050" w:rsidP="004A388C">
      <w:pPr>
        <w:ind w:left="360"/>
        <w:rPr>
          <w:i/>
          <w:sz w:val="20"/>
        </w:rPr>
      </w:pPr>
    </w:p>
    <w:p w:rsidR="007C7050" w:rsidRDefault="00580BE1" w:rsidP="00580BE1">
      <w:pPr>
        <w:jc w:val="center"/>
        <w:rPr>
          <w:i/>
          <w:sz w:val="20"/>
        </w:rPr>
      </w:pPr>
      <w:r w:rsidRPr="007C7050">
        <w:rPr>
          <w:b/>
          <w:bCs/>
          <w:color w:val="000000"/>
          <w:szCs w:val="24"/>
          <w:lang w:eastAsia="lt-LT"/>
        </w:rPr>
        <w:t>MOKINIŲ, TURINČIŲ TEISĘ Į VAŽIAVIMO IŠLAIDŲ KOMPENSAVIMĄ</w:t>
      </w:r>
      <w:r>
        <w:rPr>
          <w:b/>
        </w:rPr>
        <w:t>, LĖŠŲ</w:t>
      </w:r>
      <w:r w:rsidR="00597636" w:rsidRPr="00957795">
        <w:rPr>
          <w:b/>
        </w:rPr>
        <w:t xml:space="preserve"> PERVEDIM</w:t>
      </w:r>
      <w:r w:rsidR="00597636">
        <w:rPr>
          <w:b/>
        </w:rPr>
        <w:t>O</w:t>
      </w:r>
      <w:r>
        <w:rPr>
          <w:b/>
        </w:rPr>
        <w:t xml:space="preserve"> </w:t>
      </w:r>
      <w:r w:rsidR="00597636">
        <w:rPr>
          <w:b/>
        </w:rPr>
        <w:t>Į ASMENINES</w:t>
      </w:r>
      <w:r w:rsidR="00597636" w:rsidRPr="00957795">
        <w:rPr>
          <w:b/>
        </w:rPr>
        <w:t xml:space="preserve"> SĄSKAIT</w:t>
      </w:r>
      <w:r w:rsidR="00597636">
        <w:rPr>
          <w:b/>
        </w:rPr>
        <w:t>AS DUOMENYS</w:t>
      </w:r>
    </w:p>
    <w:tbl>
      <w:tblPr>
        <w:tblW w:w="9487" w:type="dxa"/>
        <w:tblInd w:w="108" w:type="dxa"/>
        <w:tblLook w:val="04A0" w:firstRow="1" w:lastRow="0" w:firstColumn="1" w:lastColumn="0" w:noHBand="0" w:noVBand="1"/>
      </w:tblPr>
      <w:tblGrid>
        <w:gridCol w:w="556"/>
        <w:gridCol w:w="2000"/>
        <w:gridCol w:w="763"/>
        <w:gridCol w:w="1629"/>
        <w:gridCol w:w="1856"/>
        <w:gridCol w:w="2670"/>
        <w:gridCol w:w="13"/>
      </w:tblGrid>
      <w:tr w:rsidR="007C7050" w:rsidRPr="007C7050" w:rsidTr="00580BE1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4837D2">
        <w:trPr>
          <w:gridAfter w:val="1"/>
          <w:wAfter w:w="13" w:type="dxa"/>
          <w:trHeight w:val="735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Eil. Nr.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Mokinio vardas, pavardė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Klasė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Sąskaitos savininko vardas, pavardė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Sąskaitos savininko asmens kodas</w:t>
            </w:r>
          </w:p>
        </w:tc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Sąskaitos numeris</w:t>
            </w:r>
          </w:p>
        </w:tc>
      </w:tr>
      <w:tr w:rsidR="007C7050" w:rsidRPr="007C7050" w:rsidTr="00580BE1">
        <w:trPr>
          <w:gridAfter w:val="1"/>
          <w:wAfter w:w="13" w:type="dxa"/>
          <w:trHeight w:val="315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580BE1">
        <w:trPr>
          <w:gridAfter w:val="1"/>
          <w:wAfter w:w="13" w:type="dxa"/>
          <w:trHeight w:val="255"/>
        </w:trPr>
        <w:tc>
          <w:tcPr>
            <w:tcW w:w="33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Default="007C7050" w:rsidP="007C7050">
            <w:pPr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 </w:t>
            </w:r>
          </w:p>
          <w:p w:rsidR="00044236" w:rsidRPr="007C7050" w:rsidRDefault="00044236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</w:tbl>
    <w:p w:rsidR="004631B0" w:rsidRDefault="004631B0" w:rsidP="00044236">
      <w:pPr>
        <w:rPr>
          <w:i/>
          <w:sz w:val="20"/>
        </w:rPr>
      </w:pPr>
    </w:p>
    <w:p w:rsidR="004631B0" w:rsidRDefault="00044236" w:rsidP="004631B0">
      <w:pPr>
        <w:ind w:left="360"/>
        <w:rPr>
          <w:szCs w:val="24"/>
          <w:lang w:eastAsia="lt-LT"/>
        </w:rPr>
      </w:pPr>
      <w:r w:rsidRPr="00044236">
        <w:rPr>
          <w:szCs w:val="24"/>
          <w:lang w:eastAsia="lt-LT"/>
        </w:rPr>
        <w:t>Sąrašą parengęs asmuo</w:t>
      </w:r>
      <w:r>
        <w:rPr>
          <w:szCs w:val="24"/>
          <w:lang w:eastAsia="lt-LT"/>
        </w:rPr>
        <w:t xml:space="preserve"> ______________________________________</w:t>
      </w:r>
    </w:p>
    <w:p w:rsidR="00044236" w:rsidRDefault="00044236" w:rsidP="004631B0">
      <w:pPr>
        <w:ind w:left="360"/>
        <w:rPr>
          <w:szCs w:val="24"/>
          <w:lang w:eastAsia="lt-LT"/>
        </w:rPr>
      </w:pP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>(parašas, vardas, pavardė)</w:t>
      </w: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044236" w:rsidRDefault="00044236" w:rsidP="004631B0">
      <w:pPr>
        <w:ind w:left="360"/>
        <w:rPr>
          <w:szCs w:val="24"/>
          <w:lang w:eastAsia="lt-LT"/>
        </w:rPr>
      </w:pPr>
      <w:r>
        <w:rPr>
          <w:szCs w:val="24"/>
          <w:lang w:eastAsia="lt-LT"/>
        </w:rPr>
        <w:t>Data _________</w:t>
      </w: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4631B0" w:rsidRDefault="00044236" w:rsidP="00234462">
      <w:pPr>
        <w:ind w:left="360"/>
        <w:jc w:val="center"/>
        <w:rPr>
          <w:i/>
          <w:sz w:val="20"/>
        </w:rPr>
      </w:pPr>
      <w:r>
        <w:rPr>
          <w:szCs w:val="24"/>
          <w:lang w:eastAsia="lt-LT"/>
        </w:rPr>
        <w:t>_______________________</w:t>
      </w:r>
      <w:bookmarkStart w:id="0" w:name="_GoBack"/>
      <w:bookmarkEnd w:id="0"/>
    </w:p>
    <w:sectPr w:rsidR="004631B0">
      <w:headerReference w:type="default" r:id="rId8"/>
      <w:headerReference w:type="first" r:id="rId9"/>
      <w:pgSz w:w="11907" w:h="16840" w:code="9"/>
      <w:pgMar w:top="1134" w:right="567" w:bottom="1134" w:left="1701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CE5" w:rsidRDefault="00500CE5">
      <w:r>
        <w:separator/>
      </w:r>
    </w:p>
  </w:endnote>
  <w:endnote w:type="continuationSeparator" w:id="0">
    <w:p w:rsidR="00500CE5" w:rsidRDefault="0050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CE5" w:rsidRDefault="00500CE5">
      <w:r>
        <w:separator/>
      </w:r>
    </w:p>
  </w:footnote>
  <w:footnote w:type="continuationSeparator" w:id="0">
    <w:p w:rsidR="00500CE5" w:rsidRDefault="0050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985"/>
    <w:multiLevelType w:val="multilevel"/>
    <w:tmpl w:val="4B568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F33151"/>
    <w:multiLevelType w:val="hybridMultilevel"/>
    <w:tmpl w:val="7CEE22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24F83"/>
    <w:rsid w:val="00037C1C"/>
    <w:rsid w:val="00044236"/>
    <w:rsid w:val="0004697F"/>
    <w:rsid w:val="00072709"/>
    <w:rsid w:val="00085D3F"/>
    <w:rsid w:val="000B0867"/>
    <w:rsid w:val="000D18AB"/>
    <w:rsid w:val="000E0083"/>
    <w:rsid w:val="001038CB"/>
    <w:rsid w:val="00116D39"/>
    <w:rsid w:val="0014191C"/>
    <w:rsid w:val="0015379B"/>
    <w:rsid w:val="00182E51"/>
    <w:rsid w:val="00185263"/>
    <w:rsid w:val="001866ED"/>
    <w:rsid w:val="0019080B"/>
    <w:rsid w:val="00197B5F"/>
    <w:rsid w:val="001B3CFF"/>
    <w:rsid w:val="001C2385"/>
    <w:rsid w:val="001D1830"/>
    <w:rsid w:val="001E40DC"/>
    <w:rsid w:val="001E6105"/>
    <w:rsid w:val="001E76BC"/>
    <w:rsid w:val="001F42D4"/>
    <w:rsid w:val="0020247C"/>
    <w:rsid w:val="002155DA"/>
    <w:rsid w:val="002164BB"/>
    <w:rsid w:val="002241AF"/>
    <w:rsid w:val="00231DD3"/>
    <w:rsid w:val="00234462"/>
    <w:rsid w:val="002735B1"/>
    <w:rsid w:val="0029292C"/>
    <w:rsid w:val="002A5A68"/>
    <w:rsid w:val="002B1014"/>
    <w:rsid w:val="002B366D"/>
    <w:rsid w:val="002E1C8E"/>
    <w:rsid w:val="002F577A"/>
    <w:rsid w:val="002F6458"/>
    <w:rsid w:val="00303387"/>
    <w:rsid w:val="00305BC3"/>
    <w:rsid w:val="00340049"/>
    <w:rsid w:val="003419DC"/>
    <w:rsid w:val="00383AB2"/>
    <w:rsid w:val="003863A4"/>
    <w:rsid w:val="00386732"/>
    <w:rsid w:val="00386C4A"/>
    <w:rsid w:val="003E3B3C"/>
    <w:rsid w:val="003F35A3"/>
    <w:rsid w:val="00412403"/>
    <w:rsid w:val="00413E56"/>
    <w:rsid w:val="0044373E"/>
    <w:rsid w:val="00453364"/>
    <w:rsid w:val="004631B0"/>
    <w:rsid w:val="0047391B"/>
    <w:rsid w:val="0047515A"/>
    <w:rsid w:val="004837D2"/>
    <w:rsid w:val="004A388C"/>
    <w:rsid w:val="004D193F"/>
    <w:rsid w:val="004D5699"/>
    <w:rsid w:val="00500CE5"/>
    <w:rsid w:val="005429D9"/>
    <w:rsid w:val="00547136"/>
    <w:rsid w:val="00561130"/>
    <w:rsid w:val="0057238A"/>
    <w:rsid w:val="00580BE1"/>
    <w:rsid w:val="00584129"/>
    <w:rsid w:val="00597636"/>
    <w:rsid w:val="005A3789"/>
    <w:rsid w:val="005A64E4"/>
    <w:rsid w:val="005C0647"/>
    <w:rsid w:val="005D4F77"/>
    <w:rsid w:val="005E594C"/>
    <w:rsid w:val="005E73FF"/>
    <w:rsid w:val="00607DC0"/>
    <w:rsid w:val="00607E05"/>
    <w:rsid w:val="0061357B"/>
    <w:rsid w:val="00623CCB"/>
    <w:rsid w:val="00633AA5"/>
    <w:rsid w:val="00637B24"/>
    <w:rsid w:val="0066658A"/>
    <w:rsid w:val="00670D3A"/>
    <w:rsid w:val="0068189B"/>
    <w:rsid w:val="0069422D"/>
    <w:rsid w:val="006A4C82"/>
    <w:rsid w:val="007057EC"/>
    <w:rsid w:val="007139ED"/>
    <w:rsid w:val="007205D2"/>
    <w:rsid w:val="0072479F"/>
    <w:rsid w:val="0074783F"/>
    <w:rsid w:val="00751A35"/>
    <w:rsid w:val="00765753"/>
    <w:rsid w:val="00767EDC"/>
    <w:rsid w:val="00772AAE"/>
    <w:rsid w:val="00796B58"/>
    <w:rsid w:val="007A00B6"/>
    <w:rsid w:val="007A18DC"/>
    <w:rsid w:val="007A7CD3"/>
    <w:rsid w:val="007B3334"/>
    <w:rsid w:val="007C16E1"/>
    <w:rsid w:val="007C7050"/>
    <w:rsid w:val="008262C1"/>
    <w:rsid w:val="00857AC4"/>
    <w:rsid w:val="00862D98"/>
    <w:rsid w:val="00882307"/>
    <w:rsid w:val="00884E04"/>
    <w:rsid w:val="008A65D5"/>
    <w:rsid w:val="008B61EC"/>
    <w:rsid w:val="008C02E9"/>
    <w:rsid w:val="008C1C20"/>
    <w:rsid w:val="008C2A23"/>
    <w:rsid w:val="009149DC"/>
    <w:rsid w:val="0092633F"/>
    <w:rsid w:val="00927FA0"/>
    <w:rsid w:val="00967B58"/>
    <w:rsid w:val="00977468"/>
    <w:rsid w:val="00990468"/>
    <w:rsid w:val="009B0D05"/>
    <w:rsid w:val="009C5F4C"/>
    <w:rsid w:val="00A04047"/>
    <w:rsid w:val="00A06DB2"/>
    <w:rsid w:val="00A52911"/>
    <w:rsid w:val="00A56F8C"/>
    <w:rsid w:val="00A83EAA"/>
    <w:rsid w:val="00A97CA1"/>
    <w:rsid w:val="00AD505E"/>
    <w:rsid w:val="00AD5975"/>
    <w:rsid w:val="00AE3BE4"/>
    <w:rsid w:val="00AF2B77"/>
    <w:rsid w:val="00B05052"/>
    <w:rsid w:val="00B12A62"/>
    <w:rsid w:val="00B21615"/>
    <w:rsid w:val="00B2397E"/>
    <w:rsid w:val="00B242BE"/>
    <w:rsid w:val="00B357A3"/>
    <w:rsid w:val="00B563AA"/>
    <w:rsid w:val="00B72E2E"/>
    <w:rsid w:val="00BA1D24"/>
    <w:rsid w:val="00BB0692"/>
    <w:rsid w:val="00BC4EDF"/>
    <w:rsid w:val="00BD2195"/>
    <w:rsid w:val="00BD2F2C"/>
    <w:rsid w:val="00BD63F3"/>
    <w:rsid w:val="00BE179C"/>
    <w:rsid w:val="00BE1BBE"/>
    <w:rsid w:val="00BE5055"/>
    <w:rsid w:val="00BE572A"/>
    <w:rsid w:val="00BF1A89"/>
    <w:rsid w:val="00BF2D35"/>
    <w:rsid w:val="00C11970"/>
    <w:rsid w:val="00C66925"/>
    <w:rsid w:val="00C9409B"/>
    <w:rsid w:val="00CF4FA6"/>
    <w:rsid w:val="00D12A65"/>
    <w:rsid w:val="00D31C02"/>
    <w:rsid w:val="00D645E7"/>
    <w:rsid w:val="00DC7A69"/>
    <w:rsid w:val="00DD1E24"/>
    <w:rsid w:val="00DF1F7D"/>
    <w:rsid w:val="00E26431"/>
    <w:rsid w:val="00E43C84"/>
    <w:rsid w:val="00E5518F"/>
    <w:rsid w:val="00E5767B"/>
    <w:rsid w:val="00E64382"/>
    <w:rsid w:val="00EA198E"/>
    <w:rsid w:val="00EB40CA"/>
    <w:rsid w:val="00EC7A8E"/>
    <w:rsid w:val="00ED45AC"/>
    <w:rsid w:val="00F218E6"/>
    <w:rsid w:val="00F3049F"/>
    <w:rsid w:val="00F51225"/>
    <w:rsid w:val="00F5659D"/>
    <w:rsid w:val="00F57FF3"/>
    <w:rsid w:val="00F64B23"/>
    <w:rsid w:val="00FA748C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8751-4E9D-4F36-B451-8DF77A8C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E26431"/>
    <w:pPr>
      <w:spacing w:line="360" w:lineRule="auto"/>
      <w:ind w:firstLine="1298"/>
      <w:jc w:val="both"/>
    </w:pPr>
    <w:rPr>
      <w:lang w:bidi="he-IL"/>
    </w:rPr>
  </w:style>
  <w:style w:type="character" w:customStyle="1" w:styleId="PagrindiniotekstotraukaDiagrama">
    <w:name w:val="Pagrindinio teksto įtrauka Diagrama"/>
    <w:link w:val="Pagrindiniotekstotrauka"/>
    <w:rsid w:val="00E2643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E26431"/>
    <w:pPr>
      <w:ind w:left="720"/>
      <w:contextualSpacing/>
    </w:pPr>
    <w:rPr>
      <w:lang w:bidi="he-IL"/>
    </w:rPr>
  </w:style>
  <w:style w:type="table" w:styleId="Lentelstinklelis">
    <w:name w:val="Table Grid"/>
    <w:basedOn w:val="prastojilentel"/>
    <w:rsid w:val="00E2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F086B-2F0C-49BE-B3A6-1C736CC35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0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ŠIAULIŲ “SAULĖTEKIO” VIDURINĖS MOKYKLOS DIREKTORIUS</vt:lpstr>
      <vt:lpstr>ŠIAULIŲ “SAULĖTEKIO” VIDURINĖS MOKYKLOS DIREKTORIUS</vt:lpstr>
      <vt:lpstr/>
      <vt:lpstr/>
      <vt:lpstr/>
    </vt:vector>
  </TitlesOfParts>
  <Company>Microsoft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2023-01-20T10:03:00Z</cp:lastPrinted>
  <dcterms:created xsi:type="dcterms:W3CDTF">2023-01-20T10:07:00Z</dcterms:created>
  <dcterms:modified xsi:type="dcterms:W3CDTF">2023-01-20T10:08:00Z</dcterms:modified>
</cp:coreProperties>
</file>